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708E9" w14:textId="77777777" w:rsidR="00EC7FC7" w:rsidRPr="00EC7FC7" w:rsidRDefault="001B7877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proofErr w:type="spellStart"/>
      <w:r w:rsidRPr="00EC7FC7">
        <w:rPr>
          <w:rFonts w:hint="eastAsia"/>
          <w:b/>
          <w:bCs/>
          <w:spacing w:val="20"/>
          <w:sz w:val="32"/>
          <w:szCs w:val="32"/>
        </w:rPr>
        <w:t>대한암재활학회</w:t>
      </w:r>
      <w:proofErr w:type="spellEnd"/>
      <w:r w:rsidR="00A60756" w:rsidRPr="00EC7FC7">
        <w:rPr>
          <w:b/>
          <w:bCs/>
          <w:spacing w:val="20"/>
          <w:sz w:val="32"/>
          <w:szCs w:val="32"/>
        </w:rPr>
        <w:t>&amp;</w:t>
      </w:r>
      <w:proofErr w:type="spellStart"/>
      <w:r w:rsidR="00A60756" w:rsidRPr="00EC7FC7">
        <w:rPr>
          <w:rFonts w:hint="eastAsia"/>
          <w:b/>
          <w:bCs/>
          <w:spacing w:val="20"/>
          <w:sz w:val="32"/>
          <w:szCs w:val="32"/>
        </w:rPr>
        <w:t>대한림프부종학회</w:t>
      </w:r>
      <w:proofErr w:type="spellEnd"/>
      <w:r w:rsidR="00CF51A2" w:rsidRPr="00EC7FC7">
        <w:rPr>
          <w:b/>
          <w:bCs/>
          <w:spacing w:val="20"/>
          <w:sz w:val="32"/>
          <w:szCs w:val="32"/>
        </w:rPr>
        <w:t xml:space="preserve"> </w:t>
      </w:r>
    </w:p>
    <w:p w14:paraId="3C604EA4" w14:textId="760A7AD4" w:rsidR="006202C9" w:rsidRPr="00EC7FC7" w:rsidRDefault="006202C9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proofErr w:type="spellStart"/>
      <w:r w:rsidRPr="00EC7FC7">
        <w:rPr>
          <w:b/>
          <w:bCs/>
          <w:spacing w:val="20"/>
          <w:sz w:val="32"/>
          <w:szCs w:val="32"/>
        </w:rPr>
        <w:t>정기학술집담회</w:t>
      </w:r>
      <w:proofErr w:type="spellEnd"/>
      <w:r w:rsidRPr="00EC7FC7">
        <w:rPr>
          <w:b/>
          <w:bCs/>
          <w:spacing w:val="20"/>
          <w:sz w:val="32"/>
          <w:szCs w:val="32"/>
        </w:rPr>
        <w:t xml:space="preserve"> 사전등록신청서</w:t>
      </w:r>
    </w:p>
    <w:p w14:paraId="55B5CCB5" w14:textId="77777777"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14:paraId="3A7B2182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14:paraId="20C14554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318D7DD6" w14:textId="77777777"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1C2137D0" w14:textId="77777777"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4166DB76" w14:textId="77777777"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45784A">
        <w:rPr>
          <w:rFonts w:hint="eastAsia"/>
          <w:b/>
          <w:bCs/>
          <w:sz w:val="26"/>
          <w:szCs w:val="26"/>
        </w:rPr>
        <w:t>의사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14:paraId="21FE20DA" w14:textId="77777777"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연 </w:t>
      </w:r>
      <w:proofErr w:type="spellStart"/>
      <w:r w:rsidRPr="00857224">
        <w:rPr>
          <w:b/>
          <w:bCs/>
          <w:sz w:val="26"/>
          <w:szCs w:val="26"/>
        </w:rPr>
        <w:t>락</w:t>
      </w:r>
      <w:proofErr w:type="spellEnd"/>
      <w:r w:rsidRPr="00857224">
        <w:rPr>
          <w:b/>
          <w:bCs/>
          <w:sz w:val="26"/>
          <w:szCs w:val="26"/>
        </w:rPr>
        <w:t xml:space="preserve">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</w:p>
    <w:p w14:paraId="2D3EFCA6" w14:textId="77777777"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646F41A5" w14:textId="77777777"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1B3652E0" w14:textId="77777777" w:rsidR="00257682" w:rsidRPr="00857224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0E161F7D" w14:textId="431AF20F"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343E42" w:rsidRPr="00E4630A">
          <w:rPr>
            <w:rStyle w:val="a8"/>
            <w:rFonts w:ascii="굴림" w:eastAsia="굴림" w:hAnsi="굴림"/>
            <w:sz w:val="24"/>
          </w:rPr>
          <w:t>cancerrehab.</w:t>
        </w:r>
        <w:r w:rsidR="00343E42" w:rsidRPr="00E4630A">
          <w:rPr>
            <w:rStyle w:val="a8"/>
            <w:rFonts w:ascii="굴림" w:eastAsia="굴림" w:hAnsi="굴림" w:hint="eastAsia"/>
            <w:sz w:val="24"/>
          </w:rPr>
          <w:t>adm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g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m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ail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14:paraId="01C2B629" w14:textId="77777777" w:rsidR="00823909" w:rsidRPr="003F4D05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</w:p>
    <w:p w14:paraId="25D2FBC4" w14:textId="64E02DB8" w:rsidR="00823909" w:rsidRPr="00823909" w:rsidRDefault="00257682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proofErr w:type="spellStart"/>
      <w:r>
        <w:rPr>
          <w:rFonts w:hint="eastAsia"/>
          <w:bCs/>
          <w:sz w:val="24"/>
          <w:szCs w:val="28"/>
        </w:rPr>
        <w:t>집담회</w:t>
      </w:r>
      <w:proofErr w:type="spellEnd"/>
      <w:r>
        <w:rPr>
          <w:rFonts w:hint="eastAsia"/>
          <w:bCs/>
          <w:sz w:val="24"/>
          <w:szCs w:val="28"/>
        </w:rPr>
        <w:t xml:space="preserve"> 당일에 이메일로 </w:t>
      </w:r>
      <w:r>
        <w:rPr>
          <w:bCs/>
          <w:sz w:val="24"/>
          <w:szCs w:val="28"/>
        </w:rPr>
        <w:t xml:space="preserve">ZOOM </w:t>
      </w:r>
      <w:r>
        <w:rPr>
          <w:rFonts w:hint="eastAsia"/>
          <w:bCs/>
          <w:sz w:val="24"/>
          <w:szCs w:val="28"/>
        </w:rPr>
        <w:t xml:space="preserve">접속 링크를 </w:t>
      </w:r>
      <w:proofErr w:type="spellStart"/>
      <w:r>
        <w:rPr>
          <w:rFonts w:hint="eastAsia"/>
          <w:bCs/>
          <w:sz w:val="24"/>
          <w:szCs w:val="28"/>
        </w:rPr>
        <w:t>보내드릴</w:t>
      </w:r>
      <w:proofErr w:type="spellEnd"/>
      <w:r>
        <w:rPr>
          <w:rFonts w:hint="eastAsia"/>
          <w:bCs/>
          <w:sz w:val="24"/>
          <w:szCs w:val="28"/>
        </w:rPr>
        <w:t xml:space="preserve"> 예정입니다.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AE57" w14:textId="77777777"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14:paraId="671CE324" w14:textId="77777777"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62E0" w14:textId="77777777"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14:paraId="58FC4A5A" w14:textId="77777777"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5DE"/>
    <w:rsid w:val="00046F8D"/>
    <w:rsid w:val="00077F4C"/>
    <w:rsid w:val="00117CE0"/>
    <w:rsid w:val="001341AB"/>
    <w:rsid w:val="00185A05"/>
    <w:rsid w:val="00195E27"/>
    <w:rsid w:val="001B7877"/>
    <w:rsid w:val="001D3326"/>
    <w:rsid w:val="00257682"/>
    <w:rsid w:val="002B57F3"/>
    <w:rsid w:val="002C2519"/>
    <w:rsid w:val="002D3393"/>
    <w:rsid w:val="00321FFB"/>
    <w:rsid w:val="00325E13"/>
    <w:rsid w:val="00343E42"/>
    <w:rsid w:val="003F4D05"/>
    <w:rsid w:val="0045784A"/>
    <w:rsid w:val="005038D6"/>
    <w:rsid w:val="00551945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8B038A"/>
    <w:rsid w:val="008D5F8D"/>
    <w:rsid w:val="009D7888"/>
    <w:rsid w:val="00A60756"/>
    <w:rsid w:val="00AD0820"/>
    <w:rsid w:val="00B10109"/>
    <w:rsid w:val="00B26DE2"/>
    <w:rsid w:val="00B61E2C"/>
    <w:rsid w:val="00B77B46"/>
    <w:rsid w:val="00CD5AB7"/>
    <w:rsid w:val="00CF51A2"/>
    <w:rsid w:val="00D74F83"/>
    <w:rsid w:val="00DA390C"/>
    <w:rsid w:val="00DE7BE9"/>
    <w:rsid w:val="00E01C0A"/>
    <w:rsid w:val="00E93F74"/>
    <w:rsid w:val="00E94D53"/>
    <w:rsid w:val="00EC7FC7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1E04DCD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  <w:style w:type="character" w:styleId="aa">
    <w:name w:val="Unresolved Mention"/>
    <w:basedOn w:val="a0"/>
    <w:uiPriority w:val="99"/>
    <w:semiHidden/>
    <w:unhideWhenUsed/>
    <w:rsid w:val="00343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rehab.adm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40161-49C7-4F2F-BFB9-F5FC6ECD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821071851219</cp:lastModifiedBy>
  <cp:revision>8</cp:revision>
  <dcterms:created xsi:type="dcterms:W3CDTF">2021-11-10T03:36:00Z</dcterms:created>
  <dcterms:modified xsi:type="dcterms:W3CDTF">2021-11-17T06:29:00Z</dcterms:modified>
</cp:coreProperties>
</file>